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4C9" w:rsidRDefault="006A2458">
      <w:pPr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6416297" cy="9067800"/>
            <wp:effectExtent l="19050" t="0" r="3553" b="0"/>
            <wp:docPr id="1" name="Picture 1" descr="C:\Documents and Settings\namazi.PC25\Desktop\Copy of maghale mobarezeh ba alaf harz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mazi.PC25\Desktop\Copy of maghale mobarezeh ba alaf harz1\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98" cy="906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70" w:rsidRDefault="00AE6070">
      <w:pPr>
        <w:rPr>
          <w:noProof/>
          <w:rtl/>
          <w:lang w:bidi="fa-IR"/>
        </w:rPr>
      </w:pPr>
    </w:p>
    <w:p w:rsidR="00AE6070" w:rsidRDefault="00AE6070">
      <w:pPr>
        <w:rPr>
          <w:noProof/>
          <w:rtl/>
          <w:lang w:bidi="fa-IR"/>
        </w:rPr>
      </w:pPr>
    </w:p>
    <w:p w:rsidR="00AE6070" w:rsidRDefault="00AE6070">
      <w:pPr>
        <w:rPr>
          <w:noProof/>
          <w:rtl/>
          <w:lang w:bidi="fa-IR"/>
        </w:rPr>
      </w:pPr>
    </w:p>
    <w:p w:rsidR="00AE6070" w:rsidRDefault="00AE6070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>
            <wp:extent cx="7211168" cy="7448550"/>
            <wp:effectExtent l="19050" t="0" r="8782" b="0"/>
            <wp:docPr id="3" name="Picture 3" descr="C:\Documents and Settings\namazi.PC25\Desktop\Copy of maghale mobarezeh ba alaf harz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mazi.PC25\Desktop\Copy of maghale mobarezeh ba alaf harz1\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845" cy="745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070" w:rsidRDefault="00AE6070">
      <w:pPr>
        <w:rPr>
          <w:rtl/>
          <w:lang w:bidi="fa-IR"/>
        </w:rPr>
      </w:pPr>
    </w:p>
    <w:p w:rsidR="00AC0198" w:rsidRDefault="00AC0198">
      <w:pPr>
        <w:rPr>
          <w:rtl/>
          <w:lang w:bidi="fa-IR"/>
        </w:rPr>
      </w:pPr>
    </w:p>
    <w:p w:rsidR="00AC0198" w:rsidRDefault="00AC0198">
      <w:pPr>
        <w:rPr>
          <w:rtl/>
          <w:lang w:bidi="fa-IR"/>
        </w:rPr>
      </w:pPr>
    </w:p>
    <w:p w:rsidR="00AE6070" w:rsidRDefault="00AE6070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>
            <wp:extent cx="6981825" cy="7696200"/>
            <wp:effectExtent l="19050" t="0" r="9525" b="0"/>
            <wp:docPr id="4" name="Picture 4" descr="C:\Documents and Settings\namazi.PC25\Desktop\Copy of maghale mobarezeh ba alaf harz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azi.PC25\Desktop\Copy of maghale mobarezeh ba alaf harz1\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198" w:rsidRDefault="00AC0198">
      <w:pPr>
        <w:rPr>
          <w:rtl/>
          <w:lang w:bidi="fa-IR"/>
        </w:rPr>
      </w:pPr>
    </w:p>
    <w:p w:rsidR="00AC0198" w:rsidRDefault="00AC0198">
      <w:pPr>
        <w:rPr>
          <w:rtl/>
          <w:lang w:bidi="fa-IR"/>
        </w:rPr>
      </w:pPr>
    </w:p>
    <w:p w:rsidR="00AC0198" w:rsidRDefault="00AC0198">
      <w:pPr>
        <w:rPr>
          <w:rtl/>
          <w:lang w:bidi="fa-IR"/>
        </w:rPr>
      </w:pPr>
    </w:p>
    <w:p w:rsidR="00AC0198" w:rsidRDefault="00AC0198">
      <w:pPr>
        <w:rPr>
          <w:rtl/>
          <w:lang w:bidi="fa-IR"/>
        </w:rPr>
      </w:pPr>
    </w:p>
    <w:p w:rsidR="00AC0198" w:rsidRDefault="00AC0198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>
            <wp:extent cx="6902770" cy="7553325"/>
            <wp:effectExtent l="19050" t="0" r="0" b="0"/>
            <wp:docPr id="5" name="Picture 5" descr="C:\Documents and Settings\namazi.PC25\Desktop\Copy of maghale mobarezeh ba alaf harz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mazi.PC25\Desktop\Copy of maghale mobarezeh ba alaf harz1\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77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D3" w:rsidRDefault="00B32ED3">
      <w:pPr>
        <w:rPr>
          <w:rtl/>
          <w:lang w:bidi="fa-IR"/>
        </w:rPr>
      </w:pPr>
    </w:p>
    <w:p w:rsidR="00B32ED3" w:rsidRDefault="00B32ED3">
      <w:pPr>
        <w:rPr>
          <w:rtl/>
          <w:lang w:bidi="fa-IR"/>
        </w:rPr>
      </w:pPr>
    </w:p>
    <w:p w:rsidR="00B32ED3" w:rsidRDefault="00B32ED3">
      <w:pPr>
        <w:rPr>
          <w:rtl/>
          <w:lang w:bidi="fa-IR"/>
        </w:rPr>
      </w:pPr>
    </w:p>
    <w:p w:rsidR="00B32ED3" w:rsidRDefault="00B32ED3">
      <w:pPr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>
            <wp:extent cx="7187511" cy="7038975"/>
            <wp:effectExtent l="19050" t="0" r="0" b="0"/>
            <wp:docPr id="6" name="Picture 6" descr="C:\Documents and Settings\namazi.PC25\Desktop\Copy of maghale mobarezeh ba alaf harz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azi.PC25\Desktop\Copy of maghale mobarezeh ba alaf harz1\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11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D3" w:rsidRDefault="00B32ED3">
      <w:pPr>
        <w:rPr>
          <w:lang w:bidi="fa-IR"/>
        </w:rPr>
      </w:pPr>
    </w:p>
    <w:sectPr w:rsidR="00B32ED3" w:rsidSect="002918AA">
      <w:footerReference w:type="default" r:id="rId11"/>
      <w:pgSz w:w="11906" w:h="16838"/>
      <w:pgMar w:top="1440" w:right="851" w:bottom="1134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ED9" w:rsidRDefault="00647ED9" w:rsidP="00AE6070">
      <w:r>
        <w:separator/>
      </w:r>
    </w:p>
  </w:endnote>
  <w:endnote w:type="continuationSeparator" w:id="1">
    <w:p w:rsidR="00647ED9" w:rsidRDefault="00647ED9" w:rsidP="00AE60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070" w:rsidRDefault="00AE6070">
    <w:pPr>
      <w:pStyle w:val="Footer"/>
      <w:rPr>
        <w:rtl/>
        <w:lang w:bidi="fa-IR"/>
      </w:rPr>
    </w:pPr>
  </w:p>
  <w:p w:rsidR="00AE6070" w:rsidRDefault="00AE6070">
    <w:pPr>
      <w:pStyle w:val="Footer"/>
      <w:rPr>
        <w:rtl/>
        <w:lang w:bidi="fa-IR"/>
      </w:rPr>
    </w:pPr>
  </w:p>
  <w:p w:rsidR="00AE6070" w:rsidRDefault="00A46BC2" w:rsidP="00A46BC2">
    <w:pPr>
      <w:pStyle w:val="Footer"/>
      <w:tabs>
        <w:tab w:val="clear" w:pos="4513"/>
        <w:tab w:val="clear" w:pos="9026"/>
        <w:tab w:val="left" w:pos="2509"/>
      </w:tabs>
      <w:rPr>
        <w:lang w:bidi="fa-IR"/>
      </w:rPr>
    </w:pPr>
    <w:r>
      <w:rPr>
        <w:rtl/>
        <w:lang w:bidi="fa-IR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ED9" w:rsidRDefault="00647ED9" w:rsidP="00AE6070">
      <w:r>
        <w:separator/>
      </w:r>
    </w:p>
  </w:footnote>
  <w:footnote w:type="continuationSeparator" w:id="1">
    <w:p w:rsidR="00647ED9" w:rsidRDefault="00647ED9" w:rsidP="00AE60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2458"/>
    <w:rsid w:val="001528EF"/>
    <w:rsid w:val="002614C9"/>
    <w:rsid w:val="002918AA"/>
    <w:rsid w:val="002E5C34"/>
    <w:rsid w:val="00340E7A"/>
    <w:rsid w:val="00356B35"/>
    <w:rsid w:val="003F68D9"/>
    <w:rsid w:val="004078C2"/>
    <w:rsid w:val="005035BC"/>
    <w:rsid w:val="00520F87"/>
    <w:rsid w:val="00633BEE"/>
    <w:rsid w:val="00647ED9"/>
    <w:rsid w:val="006A2458"/>
    <w:rsid w:val="00A46BC2"/>
    <w:rsid w:val="00AC0198"/>
    <w:rsid w:val="00AE6070"/>
    <w:rsid w:val="00B32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5C34"/>
    <w:pPr>
      <w:bidi/>
    </w:pPr>
    <w:rPr>
      <w:rFonts w:ascii="Verdana" w:hAnsi="Verdana" w:cs="B Traffic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E60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6070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rsid w:val="00AE60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E6070"/>
    <w:rPr>
      <w:rFonts w:ascii="Verdana" w:hAnsi="Verdana" w:cs="B Traffic"/>
      <w:sz w:val="24"/>
      <w:szCs w:val="24"/>
      <w:lang w:bidi="ar-SA"/>
    </w:rPr>
  </w:style>
  <w:style w:type="paragraph" w:styleId="Footer">
    <w:name w:val="footer"/>
    <w:basedOn w:val="Normal"/>
    <w:link w:val="FooterChar"/>
    <w:rsid w:val="00AE60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E6070"/>
    <w:rPr>
      <w:rFonts w:ascii="Verdana" w:hAnsi="Verdana" w:cs="B Traffic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amazi.PC25\Desktop\&#1601;&#1585;&#1605;%20&#1587;&#1608;&#1582;&#1578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فرم سوخت</Template>
  <TotalTime>24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WWW.PARNIANPC.COM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 PARNiAN © R.N:270901</dc:creator>
  <cp:keywords/>
  <dc:description/>
  <cp:lastModifiedBy>By PARNiAN © R.N:270901</cp:lastModifiedBy>
  <cp:revision>7</cp:revision>
  <dcterms:created xsi:type="dcterms:W3CDTF">2014-01-26T06:05:00Z</dcterms:created>
  <dcterms:modified xsi:type="dcterms:W3CDTF">2014-01-26T06:29:00Z</dcterms:modified>
</cp:coreProperties>
</file>